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3EB8A" w14:textId="77777777" w:rsidR="003E3B83" w:rsidRPr="003E3B83" w:rsidRDefault="003E3B83" w:rsidP="003E3B83">
      <w:pPr>
        <w:pStyle w:val="Overskrift1"/>
        <w:spacing w:before="0"/>
        <w:rPr>
          <w:b w:val="0"/>
          <w:bCs/>
          <w:sz w:val="22"/>
          <w:szCs w:val="22"/>
        </w:rPr>
      </w:pPr>
    </w:p>
    <w:p w14:paraId="4005D863" w14:textId="78A6B392" w:rsidR="00EC3587" w:rsidRPr="009D19B3" w:rsidRDefault="009F0279" w:rsidP="000C4D5D">
      <w:pPr>
        <w:pStyle w:val="Overskrift1"/>
      </w:pPr>
      <w:r w:rsidRPr="009D19B3">
        <w:t>S</w:t>
      </w:r>
      <w:r w:rsidR="009D19B3" w:rsidRPr="009D19B3">
        <w:t>kal vi være s</w:t>
      </w:r>
      <w:r w:rsidRPr="009D19B3">
        <w:t xml:space="preserve">ammen om </w:t>
      </w:r>
      <w:r w:rsidR="009D19B3" w:rsidRPr="009D19B3">
        <w:t>s</w:t>
      </w:r>
      <w:r w:rsidRPr="009D19B3">
        <w:t>kolestart</w:t>
      </w:r>
      <w:r w:rsidR="009D19B3" w:rsidRPr="009D19B3">
        <w:t>?</w:t>
      </w:r>
    </w:p>
    <w:p w14:paraId="3B4B17D8" w14:textId="74BEF86A" w:rsidR="005C64F9" w:rsidRPr="005C64F9" w:rsidRDefault="009F0279" w:rsidP="005C64F9">
      <w:pPr>
        <w:jc w:val="right"/>
      </w:pPr>
      <w:proofErr w:type="spellStart"/>
      <w:r>
        <w:t>dd</w:t>
      </w:r>
      <w:proofErr w:type="spellEnd"/>
      <w:r>
        <w:t>.</w:t>
      </w:r>
      <w:r w:rsidR="005C64F9">
        <w:t xml:space="preserve"> </w:t>
      </w:r>
      <w:r>
        <w:t>måned</w:t>
      </w:r>
      <w:r w:rsidR="005C64F9">
        <w:t xml:space="preserve"> 20</w:t>
      </w:r>
      <w:r>
        <w:t>åå</w:t>
      </w:r>
    </w:p>
    <w:p w14:paraId="4ADE970E" w14:textId="1DA5E97B" w:rsidR="00156593" w:rsidRDefault="009F0279" w:rsidP="00156593">
      <w:pPr>
        <w:pStyle w:val="Overskrift2"/>
      </w:pPr>
      <w:r>
        <w:t>Kære [</w:t>
      </w:r>
      <w:r w:rsidR="0080375A">
        <w:t xml:space="preserve">indsæt </w:t>
      </w:r>
      <w:r>
        <w:t>inst</w:t>
      </w:r>
      <w:r w:rsidR="00090DDD">
        <w:t xml:space="preserve">itutionens/skolens </w:t>
      </w:r>
      <w:r>
        <w:t>navn],</w:t>
      </w:r>
    </w:p>
    <w:p w14:paraId="5855C8E7" w14:textId="77777777" w:rsidR="00156593" w:rsidRDefault="00156593" w:rsidP="000C4D5D">
      <w:pPr>
        <w:rPr>
          <w:sz w:val="22"/>
          <w:szCs w:val="22"/>
        </w:rPr>
      </w:pPr>
    </w:p>
    <w:p w14:paraId="2A3AD589" w14:textId="3AC057DE" w:rsidR="009F0279" w:rsidRPr="003E3B83" w:rsidRDefault="009F0279" w:rsidP="009F0279">
      <w:pPr>
        <w:rPr>
          <w:sz w:val="22"/>
          <w:szCs w:val="22"/>
        </w:rPr>
      </w:pPr>
      <w:r w:rsidRPr="003E3B83">
        <w:rPr>
          <w:sz w:val="22"/>
          <w:szCs w:val="22"/>
        </w:rPr>
        <w:t xml:space="preserve">Bibliotekerne vil gerne være med til at give jer og jeres børn den bedste start på skolelivet. </w:t>
      </w:r>
    </w:p>
    <w:p w14:paraId="41611323" w14:textId="3FD36E25" w:rsidR="00090DDD" w:rsidRPr="003E3B83" w:rsidRDefault="008B4712" w:rsidP="00090DDD">
      <w:pPr>
        <w:rPr>
          <w:sz w:val="22"/>
          <w:szCs w:val="22"/>
        </w:rPr>
      </w:pPr>
      <w:r w:rsidRPr="003E3B83">
        <w:rPr>
          <w:sz w:val="22"/>
          <w:szCs w:val="22"/>
        </w:rPr>
        <w:t xml:space="preserve">Derfor </w:t>
      </w:r>
      <w:r w:rsidR="0077268A" w:rsidRPr="003E3B83">
        <w:rPr>
          <w:sz w:val="22"/>
          <w:szCs w:val="22"/>
        </w:rPr>
        <w:t xml:space="preserve">inviterer vi jer til at </w:t>
      </w:r>
      <w:r w:rsidR="00614E07">
        <w:rPr>
          <w:sz w:val="22"/>
          <w:szCs w:val="22"/>
        </w:rPr>
        <w:t>samarbejde</w:t>
      </w:r>
      <w:r w:rsidR="0077268A" w:rsidRPr="003E3B83">
        <w:rPr>
          <w:sz w:val="22"/>
          <w:szCs w:val="22"/>
        </w:rPr>
        <w:t xml:space="preserve"> med udgangspunkt i materialet fra </w:t>
      </w:r>
      <w:r w:rsidR="0077268A" w:rsidRPr="003E3B83">
        <w:rPr>
          <w:i/>
          <w:iCs/>
          <w:sz w:val="22"/>
          <w:szCs w:val="22"/>
        </w:rPr>
        <w:t>Sammen om Skolestart</w:t>
      </w:r>
      <w:r w:rsidR="0077268A" w:rsidRPr="003E3B83">
        <w:rPr>
          <w:sz w:val="22"/>
          <w:szCs w:val="22"/>
        </w:rPr>
        <w:t>.</w:t>
      </w:r>
      <w:r w:rsidR="00090DDD" w:rsidRPr="003E3B83">
        <w:rPr>
          <w:sz w:val="22"/>
          <w:szCs w:val="22"/>
        </w:rPr>
        <w:t xml:space="preserve"> Konceptet er støttet af Slots- og Kulturstyrelsen og udviklet i samarbejde mellem Bibliotekernes Sprogspor og Dansklærerforeningen. </w:t>
      </w:r>
    </w:p>
    <w:p w14:paraId="344EF8FA" w14:textId="27B91F81" w:rsidR="00C81147" w:rsidRPr="003E3B83" w:rsidRDefault="00090DDD" w:rsidP="00C81147">
      <w:pPr>
        <w:rPr>
          <w:sz w:val="22"/>
          <w:szCs w:val="22"/>
        </w:rPr>
      </w:pPr>
      <w:r w:rsidRPr="003E3B83">
        <w:rPr>
          <w:i/>
          <w:iCs/>
          <w:sz w:val="22"/>
          <w:szCs w:val="22"/>
        </w:rPr>
        <w:t>Sammen om Skolestart</w:t>
      </w:r>
      <w:r w:rsidR="00C81147" w:rsidRPr="003E3B83">
        <w:rPr>
          <w:sz w:val="22"/>
          <w:szCs w:val="22"/>
        </w:rPr>
        <w:t xml:space="preserve"> udgøres af </w:t>
      </w:r>
      <w:r w:rsidR="0077268A" w:rsidRPr="003E3B83">
        <w:rPr>
          <w:sz w:val="22"/>
          <w:szCs w:val="22"/>
        </w:rPr>
        <w:t>disse elementer:</w:t>
      </w:r>
    </w:p>
    <w:p w14:paraId="7409DEAB" w14:textId="77777777" w:rsidR="00614E07" w:rsidRPr="003E3B83" w:rsidRDefault="00614E07" w:rsidP="00614E07">
      <w:pPr>
        <w:rPr>
          <w:sz w:val="22"/>
          <w:szCs w:val="22"/>
        </w:rPr>
      </w:pPr>
      <w:r w:rsidRPr="003E3B83">
        <w:rPr>
          <w:b/>
          <w:bCs/>
          <w:sz w:val="22"/>
          <w:szCs w:val="22"/>
        </w:rPr>
        <w:t>Læsefidusens Favoritter</w:t>
      </w:r>
      <w:r w:rsidRPr="003E3B83">
        <w:rPr>
          <w:sz w:val="22"/>
          <w:szCs w:val="22"/>
        </w:rPr>
        <w:t xml:space="preserve"> er tre billedbøger og en app, hvortil der er udarbejdet forløb til brug for både hjem, dagtilbud og børnehaveklasse, så barnet oplever genkendelse og mestring. </w:t>
      </w:r>
    </w:p>
    <w:p w14:paraId="54B24FB5" w14:textId="77777777" w:rsidR="00C81147" w:rsidRPr="003E3B83" w:rsidRDefault="00C81147" w:rsidP="00C81147">
      <w:pPr>
        <w:rPr>
          <w:rFonts w:eastAsiaTheme="minorHAnsi"/>
          <w:sz w:val="22"/>
          <w:szCs w:val="22"/>
        </w:rPr>
      </w:pPr>
      <w:r w:rsidRPr="003E3B83">
        <w:rPr>
          <w:b/>
          <w:bCs/>
          <w:sz w:val="22"/>
          <w:szCs w:val="22"/>
        </w:rPr>
        <w:t>Læsefidusens ABC</w:t>
      </w:r>
      <w:r w:rsidRPr="003E3B83">
        <w:rPr>
          <w:sz w:val="22"/>
          <w:szCs w:val="22"/>
        </w:rPr>
        <w:t xml:space="preserve"> er bygget op som en ABC med et fokusord som overskrift på hver side. Bogen kan støtte barnet i overgangen fra børnehave til skole ved at inspirere til samtaler, der kan skabe en sammenhæng, tryghed og nysgerrighed i forhold til at skulle starte i skole.</w:t>
      </w:r>
    </w:p>
    <w:p w14:paraId="57A8B821" w14:textId="77777777" w:rsidR="00C81147" w:rsidRPr="003E3B83" w:rsidRDefault="00C81147" w:rsidP="00C81147">
      <w:pPr>
        <w:rPr>
          <w:sz w:val="22"/>
          <w:szCs w:val="22"/>
        </w:rPr>
      </w:pPr>
      <w:r w:rsidRPr="003E3B83">
        <w:rPr>
          <w:b/>
          <w:bCs/>
          <w:sz w:val="22"/>
          <w:szCs w:val="22"/>
        </w:rPr>
        <w:t xml:space="preserve">Læsefidusens Årshjul </w:t>
      </w:r>
      <w:r w:rsidRPr="003E3B83">
        <w:rPr>
          <w:sz w:val="22"/>
          <w:szCs w:val="22"/>
        </w:rPr>
        <w:t xml:space="preserve">er med til at skabe fællesskab ved at sætte fokus på begreber som ”Tid”, ” Stor og lille” og ”Yndlingsbøger”. Årshjulaktiviteterne kan give barnet lyst til at lege og eksperimentere med bogstaver, tal, ord og fortællinger sammen med sine forældre. </w:t>
      </w:r>
    </w:p>
    <w:p w14:paraId="314F20AD" w14:textId="71F283EB" w:rsidR="00C81147" w:rsidRPr="003E3B83" w:rsidRDefault="006B0156" w:rsidP="000C4D5D">
      <w:pPr>
        <w:rPr>
          <w:sz w:val="22"/>
          <w:szCs w:val="22"/>
        </w:rPr>
      </w:pPr>
      <w:r w:rsidRPr="003E3B83">
        <w:rPr>
          <w:sz w:val="22"/>
          <w:szCs w:val="22"/>
        </w:rPr>
        <w:t xml:space="preserve">Fra bibliotekets side planlægger vi at invitere til </w:t>
      </w:r>
      <w:r w:rsidR="0098193A" w:rsidRPr="003E3B83">
        <w:rPr>
          <w:sz w:val="22"/>
          <w:szCs w:val="22"/>
        </w:rPr>
        <w:t xml:space="preserve">[indsæt valgte aktiviteter fra </w:t>
      </w:r>
      <w:proofErr w:type="spellStart"/>
      <w:r w:rsidR="0098193A" w:rsidRPr="003E3B83">
        <w:rPr>
          <w:sz w:val="22"/>
          <w:szCs w:val="22"/>
        </w:rPr>
        <w:t>formidlerårshjulet</w:t>
      </w:r>
      <w:proofErr w:type="spellEnd"/>
      <w:r w:rsidR="0098193A" w:rsidRPr="003E3B83">
        <w:rPr>
          <w:sz w:val="22"/>
          <w:szCs w:val="22"/>
        </w:rPr>
        <w:t xml:space="preserve">] </w:t>
      </w:r>
      <w:r w:rsidRPr="003E3B83">
        <w:rPr>
          <w:sz w:val="22"/>
          <w:szCs w:val="22"/>
        </w:rPr>
        <w:t>og udlevere bogen Læsefidusens ABC til skolestarterne.</w:t>
      </w:r>
    </w:p>
    <w:p w14:paraId="3A9A6DAB" w14:textId="4F96C196" w:rsidR="006B0156" w:rsidRPr="003E3B83" w:rsidRDefault="006B0156" w:rsidP="000C4D5D">
      <w:pPr>
        <w:rPr>
          <w:sz w:val="22"/>
          <w:szCs w:val="22"/>
        </w:rPr>
      </w:pPr>
      <w:r w:rsidRPr="003E3B83">
        <w:rPr>
          <w:sz w:val="22"/>
          <w:szCs w:val="22"/>
        </w:rPr>
        <w:t xml:space="preserve">I har mulighed for at deltage ved at bruge forløbene til Læsefidusens Favoritter og </w:t>
      </w:r>
      <w:r w:rsidR="0098193A" w:rsidRPr="003E3B83">
        <w:rPr>
          <w:sz w:val="22"/>
          <w:szCs w:val="22"/>
        </w:rPr>
        <w:t xml:space="preserve">fx </w:t>
      </w:r>
      <w:r w:rsidRPr="003E3B83">
        <w:rPr>
          <w:sz w:val="22"/>
          <w:szCs w:val="22"/>
        </w:rPr>
        <w:t>sammen med lokale samarbejdspartnere lade de yngste skolebørn læse for de ældste børnehavebørn</w:t>
      </w:r>
      <w:r w:rsidR="00586D4A">
        <w:rPr>
          <w:sz w:val="22"/>
          <w:szCs w:val="22"/>
        </w:rPr>
        <w:t>.</w:t>
      </w:r>
    </w:p>
    <w:p w14:paraId="5FF4118C" w14:textId="0CF841B9" w:rsidR="0098193A" w:rsidRPr="003E3B83" w:rsidRDefault="0098193A" w:rsidP="000C4D5D">
      <w:pPr>
        <w:rPr>
          <w:sz w:val="22"/>
          <w:szCs w:val="22"/>
        </w:rPr>
      </w:pPr>
      <w:r w:rsidRPr="003E3B83">
        <w:rPr>
          <w:sz w:val="22"/>
          <w:szCs w:val="22"/>
        </w:rPr>
        <w:t>I kan også vælge selv at lave nogle af aktiviteterne fra Læsefidusens Årshjul.</w:t>
      </w:r>
    </w:p>
    <w:p w14:paraId="046B41C1" w14:textId="15AE7BC1" w:rsidR="006B0156" w:rsidRPr="003E3B83" w:rsidRDefault="006B0156" w:rsidP="000C4D5D">
      <w:pPr>
        <w:rPr>
          <w:sz w:val="22"/>
          <w:szCs w:val="22"/>
        </w:rPr>
      </w:pPr>
      <w:r w:rsidRPr="003E3B83">
        <w:rPr>
          <w:sz w:val="22"/>
          <w:szCs w:val="22"/>
        </w:rPr>
        <w:t>I finde</w:t>
      </w:r>
      <w:r w:rsidR="002666C2" w:rsidRPr="003E3B83">
        <w:rPr>
          <w:sz w:val="22"/>
          <w:szCs w:val="22"/>
        </w:rPr>
        <w:t>r</w:t>
      </w:r>
      <w:r w:rsidRPr="003E3B83">
        <w:rPr>
          <w:sz w:val="22"/>
          <w:szCs w:val="22"/>
        </w:rPr>
        <w:t xml:space="preserve"> materialer og brevskabeloner på hjemmesiden, hvor I også kan oprette jer på Mødestedet, så potentielle samarbejdspartnere lettere kan finde jer</w:t>
      </w:r>
      <w:r w:rsidR="002666C2" w:rsidRPr="003E3B83">
        <w:rPr>
          <w:sz w:val="22"/>
          <w:szCs w:val="22"/>
        </w:rPr>
        <w:t>,</w:t>
      </w:r>
      <w:r w:rsidRPr="003E3B83">
        <w:rPr>
          <w:sz w:val="22"/>
          <w:szCs w:val="22"/>
        </w:rPr>
        <w:t xml:space="preserve"> og I kan få et diplom til jeres børnegruppe.</w:t>
      </w:r>
    </w:p>
    <w:p w14:paraId="72A07E47" w14:textId="27C637B1" w:rsidR="000C4D5D" w:rsidRPr="003E3B83" w:rsidRDefault="00090DDD" w:rsidP="000C4D5D">
      <w:pPr>
        <w:rPr>
          <w:sz w:val="22"/>
          <w:szCs w:val="22"/>
        </w:rPr>
      </w:pPr>
      <w:r w:rsidRPr="003E3B83">
        <w:rPr>
          <w:sz w:val="22"/>
          <w:szCs w:val="22"/>
        </w:rPr>
        <w:t xml:space="preserve">Se meget mere på </w:t>
      </w:r>
      <w:r w:rsidRPr="00BA48A3">
        <w:rPr>
          <w:b/>
          <w:bCs/>
          <w:sz w:val="22"/>
          <w:szCs w:val="22"/>
        </w:rPr>
        <w:t>sprogsporet.dk/sammen-om-skolestart</w:t>
      </w:r>
      <w:r w:rsidRPr="003E3B83">
        <w:rPr>
          <w:sz w:val="22"/>
          <w:szCs w:val="22"/>
        </w:rPr>
        <w:t>.</w:t>
      </w:r>
    </w:p>
    <w:p w14:paraId="39BABF6F" w14:textId="7EE2C6B0" w:rsidR="00090DDD" w:rsidRPr="003E3B83" w:rsidRDefault="00090DDD" w:rsidP="000C4D5D">
      <w:pPr>
        <w:rPr>
          <w:sz w:val="22"/>
          <w:szCs w:val="22"/>
        </w:rPr>
      </w:pPr>
      <w:r w:rsidRPr="003E3B83">
        <w:rPr>
          <w:sz w:val="22"/>
          <w:szCs w:val="22"/>
        </w:rPr>
        <w:t>Vi håber, at I vil være sammen om skolestart.</w:t>
      </w:r>
    </w:p>
    <w:p w14:paraId="18BE10E8" w14:textId="77777777" w:rsidR="003E3B83" w:rsidRPr="003E3B83" w:rsidRDefault="003E3B83" w:rsidP="003E3B83">
      <w:pPr>
        <w:rPr>
          <w:sz w:val="22"/>
          <w:szCs w:val="22"/>
        </w:rPr>
      </w:pPr>
      <w:r w:rsidRPr="003E3B83">
        <w:rPr>
          <w:sz w:val="22"/>
          <w:szCs w:val="22"/>
        </w:rPr>
        <w:t>Mange hilsner fra</w:t>
      </w:r>
    </w:p>
    <w:p w14:paraId="4E9B529F" w14:textId="77777777" w:rsidR="003E3B83" w:rsidRPr="003E3B83" w:rsidRDefault="003E3B83" w:rsidP="003E3B83">
      <w:pPr>
        <w:rPr>
          <w:sz w:val="22"/>
          <w:szCs w:val="22"/>
        </w:rPr>
      </w:pPr>
      <w:r w:rsidRPr="003E3B83">
        <w:rPr>
          <w:sz w:val="22"/>
          <w:szCs w:val="22"/>
        </w:rPr>
        <w:t>[indsæt navn]</w:t>
      </w:r>
    </w:p>
    <w:p w14:paraId="1152EEAA" w14:textId="4562B2DC" w:rsidR="003E3B83" w:rsidRPr="003E3B83" w:rsidRDefault="003E3B83" w:rsidP="003E3B83">
      <w:pPr>
        <w:rPr>
          <w:sz w:val="22"/>
          <w:szCs w:val="22"/>
        </w:rPr>
      </w:pPr>
      <w:r w:rsidRPr="003E3B83">
        <w:rPr>
          <w:sz w:val="22"/>
          <w:szCs w:val="22"/>
        </w:rPr>
        <w:t>[indsæt kontaktoplysninger]</w:t>
      </w:r>
    </w:p>
    <w:p w14:paraId="73167CA8" w14:textId="77777777" w:rsidR="00090DDD" w:rsidRPr="000C4D5D" w:rsidRDefault="00090DDD" w:rsidP="000C4D5D"/>
    <w:sectPr w:rsidR="00090DDD" w:rsidRPr="000C4D5D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FB1AE" w14:textId="77777777" w:rsidR="00954907" w:rsidRDefault="00954907" w:rsidP="000C4D5D">
      <w:r>
        <w:separator/>
      </w:r>
    </w:p>
  </w:endnote>
  <w:endnote w:type="continuationSeparator" w:id="0">
    <w:p w14:paraId="34D9792B" w14:textId="77777777" w:rsidR="00954907" w:rsidRDefault="00954907" w:rsidP="000C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04FE6" w14:textId="6CA09C4B" w:rsidR="000C4D5D" w:rsidRPr="000C4D5D" w:rsidRDefault="0080375A" w:rsidP="00AA1587">
    <w:pPr>
      <w:pStyle w:val="Sidefod"/>
      <w:ind w:firstLine="4819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898EB05" wp14:editId="5F4019D5">
          <wp:simplePos x="0" y="0"/>
          <wp:positionH relativeFrom="margin">
            <wp:align>right</wp:align>
          </wp:positionH>
          <wp:positionV relativeFrom="paragraph">
            <wp:posOffset>-254635</wp:posOffset>
          </wp:positionV>
          <wp:extent cx="1258570" cy="609600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609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21ABB">
      <w:rPr>
        <w:noProof/>
      </w:rPr>
      <w:drawing>
        <wp:anchor distT="0" distB="0" distL="114300" distR="114300" simplePos="0" relativeHeight="251658240" behindDoc="1" locked="0" layoutInCell="1" allowOverlap="1" wp14:anchorId="0E32048F" wp14:editId="2FE5A7EF">
          <wp:simplePos x="0" y="0"/>
          <wp:positionH relativeFrom="column">
            <wp:posOffset>3810</wp:posOffset>
          </wp:positionH>
          <wp:positionV relativeFrom="paragraph">
            <wp:posOffset>-202565</wp:posOffset>
          </wp:positionV>
          <wp:extent cx="1190625" cy="44767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D5D">
      <w:t xml:space="preserve">Side </w:t>
    </w:r>
    <w:r w:rsidR="000C4D5D" w:rsidRPr="000C4D5D">
      <w:fldChar w:fldCharType="begin"/>
    </w:r>
    <w:r w:rsidR="000C4D5D" w:rsidRPr="000C4D5D">
      <w:instrText>PAGE   \* MERGEFORMAT</w:instrText>
    </w:r>
    <w:r w:rsidR="000C4D5D" w:rsidRPr="000C4D5D">
      <w:fldChar w:fldCharType="separate"/>
    </w:r>
    <w:r w:rsidR="000C4D5D" w:rsidRPr="000C4D5D">
      <w:t>2</w:t>
    </w:r>
    <w:r w:rsidR="000C4D5D" w:rsidRPr="000C4D5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96BCC" w14:textId="77777777" w:rsidR="00954907" w:rsidRDefault="00954907" w:rsidP="000C4D5D">
      <w:r>
        <w:separator/>
      </w:r>
    </w:p>
  </w:footnote>
  <w:footnote w:type="continuationSeparator" w:id="0">
    <w:p w14:paraId="35E7D656" w14:textId="77777777" w:rsidR="00954907" w:rsidRDefault="00954907" w:rsidP="000C4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E53AE" w14:textId="77777777" w:rsidR="000C4D5D" w:rsidRDefault="00521ABB" w:rsidP="000C4D5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4821CEA" wp14:editId="0E9BE878">
          <wp:simplePos x="0" y="0"/>
          <wp:positionH relativeFrom="column">
            <wp:posOffset>5203825</wp:posOffset>
          </wp:positionH>
          <wp:positionV relativeFrom="paragraph">
            <wp:posOffset>-133985</wp:posOffset>
          </wp:positionV>
          <wp:extent cx="832486" cy="832486"/>
          <wp:effectExtent l="0" t="0" r="5715" b="5715"/>
          <wp:wrapNone/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6" cy="832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907"/>
    <w:rsid w:val="00090DDD"/>
    <w:rsid w:val="000A552A"/>
    <w:rsid w:val="000C4D5D"/>
    <w:rsid w:val="000E7E36"/>
    <w:rsid w:val="00156593"/>
    <w:rsid w:val="002666C2"/>
    <w:rsid w:val="002A3812"/>
    <w:rsid w:val="002D1991"/>
    <w:rsid w:val="003C62B3"/>
    <w:rsid w:val="003E3B83"/>
    <w:rsid w:val="004F07E0"/>
    <w:rsid w:val="00521ABB"/>
    <w:rsid w:val="00586D4A"/>
    <w:rsid w:val="005C64F9"/>
    <w:rsid w:val="00614E07"/>
    <w:rsid w:val="006B0156"/>
    <w:rsid w:val="0077268A"/>
    <w:rsid w:val="0080375A"/>
    <w:rsid w:val="008B4712"/>
    <w:rsid w:val="00954907"/>
    <w:rsid w:val="009805A4"/>
    <w:rsid w:val="0098193A"/>
    <w:rsid w:val="009D19B3"/>
    <w:rsid w:val="009F0279"/>
    <w:rsid w:val="009F75DD"/>
    <w:rsid w:val="00AA1587"/>
    <w:rsid w:val="00BA48A3"/>
    <w:rsid w:val="00C81147"/>
    <w:rsid w:val="00CC3EA2"/>
    <w:rsid w:val="00EC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AB8372"/>
  <w15:chartTrackingRefBased/>
  <w15:docId w15:val="{A177E28E-644E-4246-9295-46CFFE84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D5D"/>
    <w:pPr>
      <w:spacing w:after="160" w:line="259" w:lineRule="auto"/>
    </w:pPr>
    <w:rPr>
      <w:rFonts w:ascii="Lato" w:hAnsi="Lato"/>
      <w:lang w:eastAsia="en-US"/>
    </w:rPr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0C4D5D"/>
    <w:pPr>
      <w:keepNext/>
      <w:keepLines/>
      <w:spacing w:before="240" w:after="120" w:line="360" w:lineRule="auto"/>
      <w:outlineLvl w:val="0"/>
    </w:pPr>
    <w:rPr>
      <w:rFonts w:eastAsia="Times New Roman" w:cs="Calibri"/>
      <w:b/>
      <w:color w:val="24244D"/>
      <w:sz w:val="56"/>
      <w:szCs w:val="24"/>
    </w:rPr>
  </w:style>
  <w:style w:type="paragraph" w:styleId="Overskrift2">
    <w:name w:val="heading 2"/>
    <w:aliases w:val="Mellemrubrik"/>
    <w:basedOn w:val="Normal"/>
    <w:next w:val="Normal"/>
    <w:link w:val="Overskrift2Tegn"/>
    <w:uiPriority w:val="9"/>
    <w:unhideWhenUsed/>
    <w:qFormat/>
    <w:rsid w:val="000C4D5D"/>
    <w:pPr>
      <w:keepNext/>
      <w:keepLines/>
      <w:spacing w:before="40" w:after="0"/>
      <w:outlineLvl w:val="1"/>
    </w:pPr>
    <w:rPr>
      <w:rFonts w:eastAsia="Times New Roman"/>
      <w:b/>
      <w:bCs/>
      <w:color w:val="24244D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link w:val="Overskrift1"/>
    <w:uiPriority w:val="9"/>
    <w:rsid w:val="000C4D5D"/>
    <w:rPr>
      <w:rFonts w:ascii="Lato" w:eastAsia="Times New Roman" w:hAnsi="Lato" w:cs="Calibri"/>
      <w:b/>
      <w:color w:val="24244D"/>
      <w:sz w:val="56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0C4D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C4D5D"/>
  </w:style>
  <w:style w:type="paragraph" w:styleId="Sidefod">
    <w:name w:val="footer"/>
    <w:basedOn w:val="Normal"/>
    <w:link w:val="SidefodTegn"/>
    <w:uiPriority w:val="99"/>
    <w:unhideWhenUsed/>
    <w:rsid w:val="000C4D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C4D5D"/>
  </w:style>
  <w:style w:type="character" w:customStyle="1" w:styleId="Overskrift2Tegn">
    <w:name w:val="Overskrift 2 Tegn"/>
    <w:aliases w:val="Mellemrubrik Tegn"/>
    <w:link w:val="Overskrift2"/>
    <w:uiPriority w:val="9"/>
    <w:rsid w:val="000C4D5D"/>
    <w:rPr>
      <w:rFonts w:ascii="Lato" w:eastAsia="Times New Roman" w:hAnsi="Lato" w:cs="Times New Roman"/>
      <w:b/>
      <w:bCs/>
      <w:color w:val="24244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7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progsporet\Holb&#230;k\Projekt_lokalt\Grafik\Godkendte%20grafiske%20elementer\brevpapir_SoS_version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9F189-453F-44F9-8BA2-934050EEE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brevpapir_SoS_version2</Template>
  <TotalTime>108</TotalTime>
  <Pages>1</Pages>
  <Words>278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Østergaard Hansen</dc:creator>
  <cp:keywords/>
  <dc:description/>
  <cp:lastModifiedBy>Rikke Østergaard Hansen</cp:lastModifiedBy>
  <cp:revision>15</cp:revision>
  <cp:lastPrinted>2021-09-09T09:11:00Z</cp:lastPrinted>
  <dcterms:created xsi:type="dcterms:W3CDTF">2021-12-07T15:02:00Z</dcterms:created>
  <dcterms:modified xsi:type="dcterms:W3CDTF">2022-01-06T11:09:00Z</dcterms:modified>
</cp:coreProperties>
</file>